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2149"/>
        <w:gridCol w:w="5737"/>
      </w:tblGrid>
      <w:tr w:rsidR="00635011" w:rsidRPr="003C78FF" w:rsidTr="00B00C08">
        <w:trPr>
          <w:trHeight w:val="393"/>
        </w:trPr>
        <w:tc>
          <w:tcPr>
            <w:tcW w:w="2149" w:type="dxa"/>
            <w:vMerge w:val="restart"/>
            <w:vAlign w:val="center"/>
          </w:tcPr>
          <w:p w:rsidR="00635011" w:rsidRPr="003C78FF" w:rsidRDefault="00635011" w:rsidP="003C78FF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pict>
                <v:rect id="Rectangle 2" o:spid="_x0000_s1027" style="position:absolute;left:0;text-align:left;margin-left:-162.3pt;margin-top:-.35pt;width:84.75pt;height:66.75pt;z-index:25165363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" fillcolor="#d8d8d8" stroked="f" strokeweight="1pt">
                  <v:textbox>
                    <w:txbxContent>
                      <w:p w:rsidR="00635011" w:rsidRPr="003C78FF" w:rsidRDefault="00635011" w:rsidP="001114C2">
                        <w:pPr>
                          <w:pStyle w:val="NoSpacing"/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3C78FF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LOGO</w:t>
                        </w:r>
                      </w:p>
                      <w:p w:rsidR="00635011" w:rsidRPr="003C78FF" w:rsidRDefault="00635011" w:rsidP="006D2C4C">
                        <w:r w:rsidRPr="006D2C4C">
                          <w:t>ORGAISATEUR</w:t>
                        </w:r>
                      </w:p>
                    </w:txbxContent>
                  </v:textbox>
                  <w10:wrap anchorx="margin"/>
                </v:rect>
              </w:pict>
            </w:r>
            <w:r w:rsidRPr="00674A5A">
              <w:rPr>
                <w:b/>
                <w:noProof/>
                <w:sz w:val="20"/>
                <w:szCs w:val="20"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48.75pt">
                  <v:imagedata r:id="rId7" o:title=""/>
                </v:shape>
              </w:pict>
            </w:r>
          </w:p>
        </w:tc>
        <w:tc>
          <w:tcPr>
            <w:tcW w:w="5737" w:type="dxa"/>
            <w:vAlign w:val="center"/>
          </w:tcPr>
          <w:p w:rsidR="00635011" w:rsidRPr="003C78FF" w:rsidRDefault="00635011" w:rsidP="003C78FF">
            <w:pPr>
              <w:pStyle w:val="NoSpacing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635011" w:rsidRPr="003C78FF" w:rsidTr="00B00C08">
        <w:trPr>
          <w:trHeight w:val="134"/>
        </w:trPr>
        <w:tc>
          <w:tcPr>
            <w:tcW w:w="2149" w:type="dxa"/>
            <w:vMerge/>
          </w:tcPr>
          <w:p w:rsidR="00635011" w:rsidRPr="003C78FF" w:rsidRDefault="00635011" w:rsidP="007422F9">
            <w:pPr>
              <w:pStyle w:val="NoSpacing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5737" w:type="dxa"/>
            <w:vAlign w:val="center"/>
          </w:tcPr>
          <w:p w:rsidR="00635011" w:rsidRPr="003C78FF" w:rsidRDefault="00635011" w:rsidP="00ED45F8">
            <w:pPr>
              <w:pStyle w:val="NoSpacing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sz w:val="30"/>
                <w:szCs w:val="30"/>
                <w:lang w:eastAsia="fr-FR"/>
              </w:rPr>
              <w:t>D4  Moyenne Distance - échelle 1/5000</w:t>
            </w:r>
          </w:p>
        </w:tc>
      </w:tr>
      <w:tr w:rsidR="00635011" w:rsidRPr="003C78FF" w:rsidTr="00B00C08">
        <w:trPr>
          <w:trHeight w:val="134"/>
        </w:trPr>
        <w:tc>
          <w:tcPr>
            <w:tcW w:w="2149" w:type="dxa"/>
            <w:vMerge/>
            <w:shd w:val="clear" w:color="auto" w:fill="D9D9D9"/>
          </w:tcPr>
          <w:p w:rsidR="00635011" w:rsidRPr="003C78FF" w:rsidRDefault="00635011" w:rsidP="007422F9">
            <w:pPr>
              <w:pStyle w:val="NoSpacing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5737" w:type="dxa"/>
            <w:vAlign w:val="center"/>
          </w:tcPr>
          <w:p w:rsidR="00635011" w:rsidRPr="003C78FF" w:rsidRDefault="00635011" w:rsidP="00ED45F8">
            <w:pPr>
              <w:pStyle w:val="NoSpacing"/>
              <w:jc w:val="center"/>
              <w:rPr>
                <w:noProof/>
                <w:sz w:val="30"/>
                <w:szCs w:val="30"/>
                <w:lang w:eastAsia="fr-FR"/>
              </w:rPr>
            </w:pPr>
            <w:bookmarkStart w:id="0" w:name="_GoBack"/>
            <w:bookmarkEnd w:id="0"/>
            <w:r>
              <w:rPr>
                <w:b/>
                <w:noProof/>
                <w:lang w:eastAsia="fr-FR"/>
              </w:rPr>
              <w:t xml:space="preserve">Dimanche 5 juillet 2020 </w:t>
            </w:r>
          </w:p>
        </w:tc>
      </w:tr>
      <w:tr w:rsidR="00635011" w:rsidRPr="003C78FF" w:rsidTr="00B00C08">
        <w:trPr>
          <w:trHeight w:val="134"/>
        </w:trPr>
        <w:tc>
          <w:tcPr>
            <w:tcW w:w="2149" w:type="dxa"/>
            <w:vMerge/>
            <w:shd w:val="clear" w:color="auto" w:fill="D9D9D9"/>
          </w:tcPr>
          <w:p w:rsidR="00635011" w:rsidRPr="003C78FF" w:rsidRDefault="00635011" w:rsidP="007422F9">
            <w:pPr>
              <w:pStyle w:val="NoSpacing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5737" w:type="dxa"/>
            <w:vAlign w:val="center"/>
          </w:tcPr>
          <w:p w:rsidR="00635011" w:rsidRPr="00FB7C68" w:rsidRDefault="00635011" w:rsidP="00ED45F8">
            <w:pPr>
              <w:pStyle w:val="NoSpacing"/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La Linotte des Bois (Villers lès Nancy)</w:t>
            </w:r>
          </w:p>
        </w:tc>
      </w:tr>
    </w:tbl>
    <w:p w:rsidR="00635011" w:rsidRPr="00176D71" w:rsidRDefault="00635011" w:rsidP="007422F9">
      <w:pPr>
        <w:pStyle w:val="NoSpacing"/>
        <w:rPr>
          <w:noProof/>
          <w:sz w:val="48"/>
          <w:szCs w:val="48"/>
          <w:lang w:eastAsia="fr-FR"/>
        </w:rPr>
      </w:pPr>
    </w:p>
    <w:tbl>
      <w:tblPr>
        <w:tblW w:w="0" w:type="auto"/>
        <w:tblLook w:val="00A0"/>
      </w:tblPr>
      <w:tblGrid>
        <w:gridCol w:w="784"/>
        <w:gridCol w:w="2702"/>
        <w:gridCol w:w="4311"/>
        <w:gridCol w:w="2950"/>
      </w:tblGrid>
      <w:tr w:rsidR="00635011" w:rsidRPr="003C78FF" w:rsidTr="003C78FF">
        <w:tc>
          <w:tcPr>
            <w:tcW w:w="784" w:type="dxa"/>
            <w:vMerge w:val="restart"/>
          </w:tcPr>
          <w:p w:rsidR="00635011" w:rsidRPr="003C78FF" w:rsidRDefault="00635011" w:rsidP="003C78FF">
            <w:pPr>
              <w:pStyle w:val="NoSpacing"/>
              <w:jc w:val="center"/>
              <w:rPr>
                <w:sz w:val="20"/>
                <w:szCs w:val="20"/>
              </w:rPr>
            </w:pPr>
            <w:r w:rsidRPr="00674A5A">
              <w:rPr>
                <w:noProof/>
                <w:sz w:val="20"/>
                <w:szCs w:val="20"/>
                <w:lang w:eastAsia="fr-FR"/>
              </w:rPr>
              <w:pict>
                <v:shape id="Image 22" o:spid="_x0000_i1026" type="#_x0000_t75" style="width:25.5pt;height:25.5pt;visibility:visible">
                  <v:imagedata r:id="rId8" o:title=""/>
                </v:shape>
              </w:pict>
            </w:r>
          </w:p>
        </w:tc>
        <w:tc>
          <w:tcPr>
            <w:tcW w:w="2702" w:type="dxa"/>
            <w:shd w:val="clear" w:color="auto" w:fill="00B4E6"/>
          </w:tcPr>
          <w:p w:rsidR="00635011" w:rsidRPr="003C78FF" w:rsidRDefault="00635011" w:rsidP="00773EE1">
            <w:pPr>
              <w:pStyle w:val="NoSpacing"/>
              <w:rPr>
                <w:b/>
                <w:color w:val="FFFFFF"/>
              </w:rPr>
            </w:pPr>
            <w:r w:rsidRPr="003C78FF">
              <w:rPr>
                <w:b/>
                <w:color w:val="FFFFFF"/>
              </w:rPr>
              <w:t>INFORMATION GÉNÉRALES</w:t>
            </w:r>
          </w:p>
        </w:tc>
        <w:tc>
          <w:tcPr>
            <w:tcW w:w="7261" w:type="dxa"/>
            <w:gridSpan w:val="2"/>
          </w:tcPr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d</w:t>
            </w:r>
            <w:r w:rsidRPr="00A056F7">
              <w:rPr>
                <w:sz w:val="20"/>
                <w:szCs w:val="20"/>
                <w:highlight w:val="yellow"/>
              </w:rPr>
              <w:t>ans le respect du protocole sanitaire</w:t>
            </w:r>
          </w:p>
        </w:tc>
      </w:tr>
      <w:tr w:rsidR="00635011" w:rsidRPr="003C78FF" w:rsidTr="003C78FF">
        <w:tc>
          <w:tcPr>
            <w:tcW w:w="784" w:type="dxa"/>
            <w:vMerge/>
          </w:tcPr>
          <w:p w:rsidR="00635011" w:rsidRPr="003C78FF" w:rsidRDefault="00635011" w:rsidP="00367EFA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  <w:r w:rsidRPr="003C78FF">
              <w:rPr>
                <w:b/>
                <w:sz w:val="20"/>
                <w:szCs w:val="20"/>
              </w:rPr>
              <w:t>Organisation :</w:t>
            </w:r>
            <w:r w:rsidRPr="003C78F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Scapa Nancy Orientation</w:t>
            </w:r>
          </w:p>
        </w:tc>
        <w:tc>
          <w:tcPr>
            <w:tcW w:w="2950" w:type="dxa"/>
            <w:vMerge w:val="restart"/>
            <w:shd w:val="clear" w:color="auto" w:fill="00B4E6"/>
            <w:vAlign w:val="center"/>
          </w:tcPr>
          <w:p w:rsidR="00635011" w:rsidRPr="003C78FF" w:rsidRDefault="00635011" w:rsidP="003C78FF">
            <w:pPr>
              <w:pStyle w:val="NoSpacing"/>
              <w:jc w:val="center"/>
              <w:rPr>
                <w:b/>
                <w:color w:val="FFFFFF"/>
                <w:sz w:val="20"/>
                <w:szCs w:val="20"/>
              </w:rPr>
            </w:pPr>
            <w:r w:rsidRPr="003C78FF">
              <w:rPr>
                <w:b/>
                <w:color w:val="FFFFFF"/>
                <w:sz w:val="20"/>
                <w:szCs w:val="20"/>
              </w:rPr>
              <w:t>COURSE COMPTANT POUR</w:t>
            </w:r>
          </w:p>
          <w:p w:rsidR="00635011" w:rsidRPr="003C78FF" w:rsidRDefault="00635011" w:rsidP="003C78FF">
            <w:pPr>
              <w:pStyle w:val="NoSpacing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LA COUPE DEPARTEMENTALE 54</w:t>
            </w:r>
          </w:p>
          <w:p w:rsidR="00635011" w:rsidRPr="003C78FF" w:rsidRDefault="00635011" w:rsidP="003C78FF">
            <w:pPr>
              <w:pStyle w:val="NoSpacing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OUI</w:t>
            </w:r>
          </w:p>
        </w:tc>
      </w:tr>
      <w:tr w:rsidR="00635011" w:rsidRPr="003C78FF" w:rsidTr="003C78FF">
        <w:tc>
          <w:tcPr>
            <w:tcW w:w="784" w:type="dxa"/>
            <w:vMerge/>
          </w:tcPr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635011" w:rsidRPr="003C78FF" w:rsidRDefault="00635011" w:rsidP="00ED45F8">
            <w:pPr>
              <w:pStyle w:val="NoSpacing"/>
              <w:rPr>
                <w:sz w:val="20"/>
                <w:szCs w:val="20"/>
              </w:rPr>
            </w:pPr>
            <w:r w:rsidRPr="003C78FF">
              <w:rPr>
                <w:b/>
                <w:sz w:val="20"/>
                <w:szCs w:val="20"/>
              </w:rPr>
              <w:t>Traceur :</w:t>
            </w:r>
            <w:r w:rsidRPr="003C78F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Philippe Pogu</w:t>
            </w:r>
          </w:p>
        </w:tc>
        <w:tc>
          <w:tcPr>
            <w:tcW w:w="2950" w:type="dxa"/>
            <w:vMerge/>
            <w:shd w:val="clear" w:color="auto" w:fill="00B4E6"/>
          </w:tcPr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</w:p>
        </w:tc>
      </w:tr>
      <w:tr w:rsidR="00635011" w:rsidRPr="003C78FF" w:rsidTr="003C78FF">
        <w:tc>
          <w:tcPr>
            <w:tcW w:w="784" w:type="dxa"/>
            <w:vMerge/>
          </w:tcPr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635011" w:rsidRPr="00E274EE" w:rsidRDefault="00635011" w:rsidP="00ED45F8">
            <w:pPr>
              <w:pStyle w:val="NoSpacing"/>
              <w:rPr>
                <w:b/>
                <w:sz w:val="20"/>
                <w:szCs w:val="20"/>
              </w:rPr>
            </w:pPr>
            <w:r w:rsidRPr="00E274EE">
              <w:rPr>
                <w:b/>
                <w:sz w:val="20"/>
                <w:szCs w:val="20"/>
              </w:rPr>
              <w:t>G</w:t>
            </w:r>
            <w:r>
              <w:rPr>
                <w:b/>
                <w:sz w:val="20"/>
                <w:szCs w:val="20"/>
              </w:rPr>
              <w:t xml:space="preserve">EC : </w:t>
            </w:r>
            <w:r>
              <w:rPr>
                <w:sz w:val="20"/>
                <w:szCs w:val="20"/>
              </w:rPr>
              <w:t xml:space="preserve">Philippe Pogu </w:t>
            </w:r>
          </w:p>
        </w:tc>
        <w:tc>
          <w:tcPr>
            <w:tcW w:w="2950" w:type="dxa"/>
            <w:vMerge/>
            <w:shd w:val="clear" w:color="auto" w:fill="00B4E6"/>
          </w:tcPr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</w:p>
        </w:tc>
      </w:tr>
    </w:tbl>
    <w:p w:rsidR="00635011" w:rsidRPr="00750318" w:rsidRDefault="00635011" w:rsidP="007422F9">
      <w:pPr>
        <w:pStyle w:val="NoSpacing"/>
        <w:rPr>
          <w:noProof/>
          <w:sz w:val="30"/>
          <w:szCs w:val="30"/>
          <w:lang w:eastAsia="fr-FR"/>
        </w:rPr>
      </w:pPr>
    </w:p>
    <w:tbl>
      <w:tblPr>
        <w:tblW w:w="0" w:type="auto"/>
        <w:tblLayout w:type="fixed"/>
        <w:tblLook w:val="00A0"/>
      </w:tblPr>
      <w:tblGrid>
        <w:gridCol w:w="648"/>
        <w:gridCol w:w="944"/>
        <w:gridCol w:w="7516"/>
        <w:gridCol w:w="1641"/>
      </w:tblGrid>
      <w:tr w:rsidR="00635011" w:rsidRPr="003C78FF" w:rsidTr="00BB5A85">
        <w:tc>
          <w:tcPr>
            <w:tcW w:w="648" w:type="dxa"/>
            <w:vMerge w:val="restart"/>
          </w:tcPr>
          <w:p w:rsidR="00635011" w:rsidRPr="003C78FF" w:rsidRDefault="00635011" w:rsidP="003C78FF">
            <w:pPr>
              <w:pStyle w:val="NoSpacing"/>
              <w:jc w:val="center"/>
              <w:rPr>
                <w:sz w:val="20"/>
                <w:szCs w:val="20"/>
              </w:rPr>
            </w:pPr>
            <w:r w:rsidRPr="00674A5A">
              <w:rPr>
                <w:noProof/>
                <w:sz w:val="20"/>
                <w:szCs w:val="20"/>
                <w:lang w:eastAsia="fr-FR"/>
              </w:rPr>
              <w:pict>
                <v:shape id="Image 23" o:spid="_x0000_i1027" type="#_x0000_t75" style="width:27.75pt;height:24.75pt;visibility:visible">
                  <v:imagedata r:id="rId9" o:title=""/>
                </v:shape>
              </w:pict>
            </w:r>
          </w:p>
        </w:tc>
        <w:tc>
          <w:tcPr>
            <w:tcW w:w="944" w:type="dxa"/>
            <w:shd w:val="clear" w:color="auto" w:fill="00B4E6"/>
          </w:tcPr>
          <w:p w:rsidR="00635011" w:rsidRPr="003C78FF" w:rsidRDefault="00635011" w:rsidP="00773EE1">
            <w:pPr>
              <w:pStyle w:val="NoSpacing"/>
              <w:rPr>
                <w:b/>
                <w:color w:val="FFFFFF"/>
              </w:rPr>
            </w:pPr>
            <w:r w:rsidRPr="003C78FF">
              <w:rPr>
                <w:b/>
                <w:color w:val="FFFFFF"/>
              </w:rPr>
              <w:t>CARTE</w:t>
            </w:r>
          </w:p>
        </w:tc>
        <w:tc>
          <w:tcPr>
            <w:tcW w:w="9157" w:type="dxa"/>
            <w:gridSpan w:val="2"/>
          </w:tcPr>
          <w:p w:rsidR="00635011" w:rsidRDefault="00635011" w:rsidP="008C0FD7">
            <w:pPr>
              <w:pStyle w:val="NoSpacing"/>
              <w:rPr>
                <w:b/>
                <w:sz w:val="20"/>
                <w:szCs w:val="20"/>
              </w:rPr>
            </w:pPr>
            <w:r w:rsidRPr="003C78FF">
              <w:rPr>
                <w:b/>
                <w:sz w:val="20"/>
                <w:szCs w:val="20"/>
              </w:rPr>
              <w:t>Échelle :</w:t>
            </w:r>
            <w:r>
              <w:rPr>
                <w:b/>
                <w:sz w:val="20"/>
                <w:szCs w:val="20"/>
              </w:rPr>
              <w:t xml:space="preserve"> 1/5000 - </w:t>
            </w:r>
            <w:r w:rsidRPr="003C78FF">
              <w:rPr>
                <w:b/>
                <w:sz w:val="20"/>
                <w:szCs w:val="20"/>
              </w:rPr>
              <w:t>Équidistance :</w:t>
            </w:r>
            <w:r>
              <w:rPr>
                <w:b/>
                <w:sz w:val="20"/>
                <w:szCs w:val="20"/>
              </w:rPr>
              <w:t xml:space="preserve"> 5 m.</w:t>
            </w:r>
          </w:p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</w:p>
        </w:tc>
      </w:tr>
      <w:tr w:rsidR="00635011" w:rsidRPr="003C78FF" w:rsidTr="008C0FD7">
        <w:tc>
          <w:tcPr>
            <w:tcW w:w="648" w:type="dxa"/>
            <w:vMerge/>
          </w:tcPr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8460" w:type="dxa"/>
            <w:gridSpan w:val="2"/>
          </w:tcPr>
          <w:p w:rsidR="00635011" w:rsidRDefault="00635011" w:rsidP="00773EE1">
            <w:pPr>
              <w:pStyle w:val="NoSpacing"/>
              <w:rPr>
                <w:sz w:val="20"/>
                <w:szCs w:val="20"/>
              </w:rPr>
            </w:pPr>
            <w:r w:rsidRPr="003C78FF">
              <w:rPr>
                <w:b/>
                <w:sz w:val="20"/>
                <w:szCs w:val="20"/>
              </w:rPr>
              <w:t>Nom :</w:t>
            </w:r>
            <w:r w:rsidRPr="003C78F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La Linotte des Bois - 2019 - mise à jour partielle 2020 </w:t>
            </w:r>
          </w:p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Terrain essentiellement ouvert, une petite partie boisée, un zeste de lotissement.</w:t>
            </w:r>
          </w:p>
        </w:tc>
        <w:tc>
          <w:tcPr>
            <w:tcW w:w="1641" w:type="dxa"/>
          </w:tcPr>
          <w:p w:rsidR="00635011" w:rsidRPr="003C78FF" w:rsidRDefault="00635011" w:rsidP="008C0FD7">
            <w:pPr>
              <w:pStyle w:val="NoSpacing"/>
              <w:rPr>
                <w:sz w:val="20"/>
                <w:szCs w:val="20"/>
              </w:rPr>
            </w:pPr>
          </w:p>
        </w:tc>
      </w:tr>
    </w:tbl>
    <w:p w:rsidR="00635011" w:rsidRPr="00563468" w:rsidRDefault="00635011" w:rsidP="00F505B4">
      <w:pPr>
        <w:pStyle w:val="NoSpacing"/>
        <w:rPr>
          <w:sz w:val="40"/>
          <w:szCs w:val="40"/>
        </w:rPr>
      </w:pPr>
    </w:p>
    <w:tbl>
      <w:tblPr>
        <w:tblW w:w="10768" w:type="dxa"/>
        <w:tblLayout w:type="fixed"/>
        <w:tblLook w:val="00A0"/>
      </w:tblPr>
      <w:tblGrid>
        <w:gridCol w:w="468"/>
        <w:gridCol w:w="1152"/>
        <w:gridCol w:w="5632"/>
        <w:gridCol w:w="236"/>
        <w:gridCol w:w="540"/>
        <w:gridCol w:w="2700"/>
        <w:gridCol w:w="40"/>
      </w:tblGrid>
      <w:tr w:rsidR="00635011" w:rsidRPr="003C78FF" w:rsidTr="00F505B4">
        <w:trPr>
          <w:gridAfter w:val="1"/>
          <w:wAfter w:w="40" w:type="dxa"/>
          <w:trHeight w:val="227"/>
        </w:trPr>
        <w:tc>
          <w:tcPr>
            <w:tcW w:w="468" w:type="dxa"/>
            <w:vMerge w:val="restart"/>
          </w:tcPr>
          <w:p w:rsidR="00635011" w:rsidRPr="003C78FF" w:rsidRDefault="00635011" w:rsidP="003C78FF">
            <w:pPr>
              <w:pStyle w:val="NoSpacing"/>
              <w:jc w:val="center"/>
              <w:rPr>
                <w:color w:val="000000"/>
                <w:sz w:val="20"/>
                <w:szCs w:val="20"/>
              </w:rPr>
            </w:pPr>
            <w:r w:rsidRPr="00674A5A">
              <w:rPr>
                <w:noProof/>
                <w:color w:val="000000"/>
                <w:sz w:val="20"/>
                <w:szCs w:val="20"/>
                <w:lang w:eastAsia="fr-FR"/>
              </w:rPr>
              <w:pict>
                <v:shape id="Image 27" o:spid="_x0000_i1028" type="#_x0000_t75" style="width:11.25pt;height:12pt;visibility:visible">
                  <v:imagedata r:id="rId10" o:title=""/>
                </v:shape>
              </w:pict>
            </w:r>
          </w:p>
        </w:tc>
        <w:tc>
          <w:tcPr>
            <w:tcW w:w="1152" w:type="dxa"/>
            <w:shd w:val="clear" w:color="auto" w:fill="00B4E6"/>
          </w:tcPr>
          <w:p w:rsidR="00635011" w:rsidRPr="003C78FF" w:rsidRDefault="00635011" w:rsidP="00773EE1">
            <w:pPr>
              <w:pStyle w:val="NoSpacing"/>
              <w:rPr>
                <w:b/>
                <w:color w:val="FFFFFF"/>
              </w:rPr>
            </w:pPr>
            <w:r w:rsidRPr="003C78FF">
              <w:rPr>
                <w:b/>
                <w:color w:val="FFFFFF"/>
              </w:rPr>
              <w:t>ACCÈS</w:t>
            </w:r>
          </w:p>
        </w:tc>
        <w:tc>
          <w:tcPr>
            <w:tcW w:w="5868" w:type="dxa"/>
            <w:gridSpan w:val="2"/>
          </w:tcPr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40" w:type="dxa"/>
            <w:vMerge w:val="restart"/>
          </w:tcPr>
          <w:p w:rsidR="00635011" w:rsidRPr="003C78FF" w:rsidRDefault="00635011" w:rsidP="003C78FF">
            <w:pPr>
              <w:pStyle w:val="NoSpacing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fr-FR"/>
              </w:rPr>
              <w:t xml:space="preserve">     </w:t>
            </w:r>
            <w:r w:rsidRPr="00674A5A">
              <w:rPr>
                <w:noProof/>
                <w:color w:val="000000"/>
                <w:sz w:val="20"/>
                <w:szCs w:val="20"/>
                <w:lang w:eastAsia="fr-FR"/>
              </w:rPr>
              <w:pict>
                <v:shape id="Image 25" o:spid="_x0000_i1029" type="#_x0000_t75" style="width:14.25pt;height:14.25pt;visibility:visible">
                  <v:imagedata r:id="rId11" o:title=""/>
                </v:shape>
              </w:pict>
            </w:r>
          </w:p>
        </w:tc>
        <w:tc>
          <w:tcPr>
            <w:tcW w:w="2700" w:type="dxa"/>
            <w:shd w:val="clear" w:color="auto" w:fill="00B4E6"/>
          </w:tcPr>
          <w:p w:rsidR="00635011" w:rsidRPr="003C78FF" w:rsidRDefault="00635011" w:rsidP="00773EE1">
            <w:pPr>
              <w:pStyle w:val="NoSpacing"/>
              <w:rPr>
                <w:b/>
                <w:color w:val="FFFFFF"/>
              </w:rPr>
            </w:pPr>
            <w:r w:rsidRPr="003C78FF">
              <w:rPr>
                <w:b/>
                <w:color w:val="FFFFFF"/>
              </w:rPr>
              <w:t>HORAIRES</w:t>
            </w:r>
          </w:p>
        </w:tc>
      </w:tr>
      <w:tr w:rsidR="00635011" w:rsidRPr="003C78FF" w:rsidTr="00F505B4">
        <w:trPr>
          <w:trHeight w:val="227"/>
        </w:trPr>
        <w:tc>
          <w:tcPr>
            <w:tcW w:w="468" w:type="dxa"/>
            <w:vMerge/>
            <w:vAlign w:val="center"/>
          </w:tcPr>
          <w:p w:rsidR="00635011" w:rsidRPr="003C78FF" w:rsidRDefault="00635011" w:rsidP="00725A4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6784" w:type="dxa"/>
            <w:gridSpan w:val="2"/>
            <w:vAlign w:val="center"/>
          </w:tcPr>
          <w:p w:rsidR="00635011" w:rsidRDefault="00635011" w:rsidP="00F505B4">
            <w:pPr>
              <w:spacing w:after="0"/>
              <w:jc w:val="both"/>
              <w:rPr>
                <w:sz w:val="20"/>
                <w:szCs w:val="20"/>
              </w:rPr>
            </w:pPr>
            <w:r w:rsidRPr="003C78FF">
              <w:rPr>
                <w:b/>
                <w:color w:val="000000"/>
              </w:rPr>
              <w:t>Fléchage :</w:t>
            </w:r>
            <w:r w:rsidRPr="003C78FF">
              <w:rPr>
                <w:color w:val="000000"/>
              </w:rPr>
              <w:t xml:space="preserve"> </w:t>
            </w:r>
            <w:r>
              <w:rPr>
                <w:sz w:val="20"/>
                <w:szCs w:val="20"/>
              </w:rPr>
              <w:t>jonction avenue Paul Muller et route de l'Aviation</w:t>
            </w:r>
            <w:r w:rsidRPr="00F505B4">
              <w:rPr>
                <w:sz w:val="20"/>
                <w:szCs w:val="20"/>
              </w:rPr>
              <w:t>, à Villers</w:t>
            </w:r>
            <w:r>
              <w:rPr>
                <w:sz w:val="20"/>
                <w:szCs w:val="20"/>
              </w:rPr>
              <w:t xml:space="preserve"> lès Nancy</w:t>
            </w:r>
            <w:r w:rsidRPr="00F505B4">
              <w:rPr>
                <w:sz w:val="20"/>
                <w:szCs w:val="20"/>
              </w:rPr>
              <w:t xml:space="preserve"> </w:t>
            </w:r>
          </w:p>
          <w:p w:rsidR="00635011" w:rsidRPr="00F505B4" w:rsidRDefault="00635011" w:rsidP="00F505B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48.656677 - 6.128891</w:t>
            </w:r>
          </w:p>
        </w:tc>
        <w:tc>
          <w:tcPr>
            <w:tcW w:w="236" w:type="dxa"/>
            <w:vMerge w:val="restart"/>
            <w:vAlign w:val="center"/>
          </w:tcPr>
          <w:p w:rsidR="00635011" w:rsidRPr="003C78FF" w:rsidRDefault="00635011" w:rsidP="00725A48">
            <w:pPr>
              <w:pStyle w:val="NoSpacing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vAlign w:val="center"/>
          </w:tcPr>
          <w:p w:rsidR="00635011" w:rsidRPr="003C78FF" w:rsidRDefault="00635011" w:rsidP="00725A4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vAlign w:val="center"/>
          </w:tcPr>
          <w:p w:rsidR="00635011" w:rsidRDefault="00635011" w:rsidP="00725A48">
            <w:pPr>
              <w:pStyle w:val="NoSpacing"/>
              <w:rPr>
                <w:color w:val="000000"/>
                <w:sz w:val="20"/>
                <w:szCs w:val="20"/>
              </w:rPr>
            </w:pPr>
            <w:r w:rsidRPr="003C78FF">
              <w:rPr>
                <w:b/>
                <w:color w:val="000000"/>
                <w:sz w:val="20"/>
                <w:szCs w:val="20"/>
              </w:rPr>
              <w:t>Accueil :</w:t>
            </w:r>
            <w:r w:rsidRPr="003C78F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9h </w:t>
            </w:r>
          </w:p>
          <w:p w:rsidR="00635011" w:rsidRPr="00F505B4" w:rsidRDefault="00635011" w:rsidP="00725A48">
            <w:pPr>
              <w:pStyle w:val="NoSpacing"/>
              <w:rPr>
                <w:color w:val="000000"/>
                <w:sz w:val="20"/>
                <w:szCs w:val="20"/>
              </w:rPr>
            </w:pPr>
            <w:r w:rsidRPr="003C78FF">
              <w:rPr>
                <w:b/>
                <w:color w:val="000000"/>
                <w:sz w:val="20"/>
                <w:szCs w:val="20"/>
              </w:rPr>
              <w:t>Départ :</w:t>
            </w:r>
            <w:r w:rsidRPr="003C78F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9h30 à 11h</w:t>
            </w:r>
          </w:p>
        </w:tc>
      </w:tr>
      <w:tr w:rsidR="00635011" w:rsidRPr="003C78FF" w:rsidTr="00F505B4">
        <w:trPr>
          <w:trHeight w:val="227"/>
        </w:trPr>
        <w:tc>
          <w:tcPr>
            <w:tcW w:w="468" w:type="dxa"/>
            <w:vMerge/>
            <w:vAlign w:val="center"/>
          </w:tcPr>
          <w:p w:rsidR="00635011" w:rsidRPr="003C78FF" w:rsidRDefault="00635011" w:rsidP="00725A4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6784" w:type="dxa"/>
            <w:gridSpan w:val="2"/>
            <w:vAlign w:val="center"/>
          </w:tcPr>
          <w:p w:rsidR="00635011" w:rsidRDefault="00635011" w:rsidP="00ED45F8">
            <w:pPr>
              <w:pStyle w:val="NoSpacing"/>
              <w:rPr>
                <w:color w:val="000000"/>
                <w:sz w:val="20"/>
                <w:szCs w:val="20"/>
              </w:rPr>
            </w:pPr>
            <w:r w:rsidRPr="003D5E9F">
              <w:rPr>
                <w:b/>
                <w:color w:val="000000"/>
                <w:sz w:val="20"/>
                <w:szCs w:val="20"/>
              </w:rPr>
              <w:t>Parking</w:t>
            </w:r>
            <w:r>
              <w:rPr>
                <w:b/>
                <w:color w:val="000000"/>
                <w:sz w:val="20"/>
                <w:szCs w:val="20"/>
              </w:rPr>
              <w:t xml:space="preserve"> : </w:t>
            </w:r>
            <w:r>
              <w:rPr>
                <w:color w:val="000000"/>
                <w:sz w:val="20"/>
                <w:szCs w:val="20"/>
              </w:rPr>
              <w:t xml:space="preserve">Parc d'Activités du Bois St Julien, route de l'Aviation  </w:t>
            </w:r>
          </w:p>
          <w:p w:rsidR="00635011" w:rsidRPr="00934618" w:rsidRDefault="00635011" w:rsidP="00ED45F8">
            <w:pPr>
              <w:pStyle w:val="NoSpacing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48.659242 - 6.128805</w:t>
            </w:r>
          </w:p>
        </w:tc>
        <w:tc>
          <w:tcPr>
            <w:tcW w:w="236" w:type="dxa"/>
            <w:vMerge/>
            <w:vAlign w:val="center"/>
          </w:tcPr>
          <w:p w:rsidR="00635011" w:rsidRPr="003C78FF" w:rsidRDefault="00635011" w:rsidP="00725A48">
            <w:pPr>
              <w:pStyle w:val="NoSpacing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vAlign w:val="center"/>
          </w:tcPr>
          <w:p w:rsidR="00635011" w:rsidRPr="003C78FF" w:rsidRDefault="00635011" w:rsidP="00725A4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vAlign w:val="center"/>
          </w:tcPr>
          <w:p w:rsidR="00635011" w:rsidRPr="003C78FF" w:rsidRDefault="00635011" w:rsidP="00725A48">
            <w:pPr>
              <w:pStyle w:val="NoSpacing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Fermeture des circuits 12h</w:t>
            </w:r>
          </w:p>
        </w:tc>
      </w:tr>
      <w:tr w:rsidR="00635011" w:rsidRPr="003C78FF" w:rsidTr="00F505B4">
        <w:trPr>
          <w:trHeight w:val="60"/>
        </w:trPr>
        <w:tc>
          <w:tcPr>
            <w:tcW w:w="468" w:type="dxa"/>
            <w:vMerge/>
            <w:vAlign w:val="center"/>
          </w:tcPr>
          <w:p w:rsidR="00635011" w:rsidRPr="003C78FF" w:rsidRDefault="00635011" w:rsidP="00725A4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6784" w:type="dxa"/>
            <w:gridSpan w:val="2"/>
            <w:vAlign w:val="center"/>
          </w:tcPr>
          <w:p w:rsidR="00635011" w:rsidRPr="003C78FF" w:rsidRDefault="00635011" w:rsidP="00ED45F8">
            <w:pPr>
              <w:pStyle w:val="NoSpacing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</w:t>
            </w:r>
            <w:r w:rsidRPr="003C78FF">
              <w:rPr>
                <w:b/>
                <w:color w:val="000000"/>
                <w:sz w:val="20"/>
                <w:szCs w:val="20"/>
              </w:rPr>
              <w:t>ccueil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3C78FF">
              <w:rPr>
                <w:b/>
                <w:color w:val="000000"/>
                <w:sz w:val="20"/>
                <w:szCs w:val="20"/>
              </w:rPr>
              <w:t>-</w:t>
            </w:r>
            <w:r>
              <w:rPr>
                <w:b/>
                <w:color w:val="000000"/>
                <w:sz w:val="20"/>
                <w:szCs w:val="20"/>
              </w:rPr>
              <w:t xml:space="preserve"> Parking : </w:t>
            </w:r>
            <w:r w:rsidRPr="008A293C">
              <w:rPr>
                <w:color w:val="000000"/>
                <w:sz w:val="20"/>
                <w:szCs w:val="20"/>
              </w:rPr>
              <w:t xml:space="preserve">de 0 à </w:t>
            </w:r>
            <w:r>
              <w:rPr>
                <w:color w:val="000000"/>
                <w:sz w:val="20"/>
                <w:szCs w:val="20"/>
              </w:rPr>
              <w:t>2</w:t>
            </w:r>
            <w:r w:rsidRPr="008A293C">
              <w:rPr>
                <w:color w:val="000000"/>
                <w:sz w:val="20"/>
                <w:szCs w:val="20"/>
              </w:rPr>
              <w:t>00 m.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vMerge/>
            <w:vAlign w:val="center"/>
          </w:tcPr>
          <w:p w:rsidR="00635011" w:rsidRPr="003C78FF" w:rsidRDefault="00635011" w:rsidP="00725A48">
            <w:pPr>
              <w:pStyle w:val="NoSpacing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vAlign w:val="center"/>
          </w:tcPr>
          <w:p w:rsidR="00635011" w:rsidRPr="003C78FF" w:rsidRDefault="00635011" w:rsidP="00725A4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vAlign w:val="center"/>
          </w:tcPr>
          <w:p w:rsidR="00635011" w:rsidRPr="003C78FF" w:rsidRDefault="00635011" w:rsidP="00725A48">
            <w:pPr>
              <w:pStyle w:val="NoSpacing"/>
              <w:rPr>
                <w:b/>
                <w:color w:val="000000"/>
                <w:sz w:val="20"/>
                <w:szCs w:val="20"/>
              </w:rPr>
            </w:pPr>
          </w:p>
        </w:tc>
      </w:tr>
      <w:tr w:rsidR="00635011" w:rsidRPr="003C78FF" w:rsidTr="00F505B4">
        <w:trPr>
          <w:trHeight w:val="60"/>
        </w:trPr>
        <w:tc>
          <w:tcPr>
            <w:tcW w:w="468" w:type="dxa"/>
            <w:vMerge/>
            <w:vAlign w:val="center"/>
          </w:tcPr>
          <w:p w:rsidR="00635011" w:rsidRPr="003C78FF" w:rsidRDefault="00635011" w:rsidP="00725A4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6784" w:type="dxa"/>
            <w:gridSpan w:val="2"/>
            <w:vAlign w:val="center"/>
          </w:tcPr>
          <w:p w:rsidR="00635011" w:rsidRPr="003C78FF" w:rsidRDefault="00635011" w:rsidP="00ED45F8">
            <w:pPr>
              <w:pStyle w:val="NoSpacing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</w:t>
            </w:r>
            <w:r w:rsidRPr="003C78FF">
              <w:rPr>
                <w:b/>
                <w:color w:val="000000"/>
                <w:sz w:val="20"/>
                <w:szCs w:val="20"/>
              </w:rPr>
              <w:t>épart</w:t>
            </w:r>
            <w:r>
              <w:rPr>
                <w:b/>
                <w:color w:val="000000"/>
                <w:sz w:val="20"/>
                <w:szCs w:val="20"/>
              </w:rPr>
              <w:t>,</w:t>
            </w:r>
            <w:r w:rsidRPr="003C78FF">
              <w:rPr>
                <w:b/>
                <w:color w:val="000000"/>
                <w:sz w:val="20"/>
                <w:szCs w:val="20"/>
              </w:rPr>
              <w:t> 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970705">
              <w:rPr>
                <w:b/>
                <w:color w:val="000000"/>
                <w:sz w:val="20"/>
                <w:szCs w:val="20"/>
              </w:rPr>
              <w:t>Arrivée</w:t>
            </w:r>
            <w:r w:rsidRPr="00970705">
              <w:rPr>
                <w:color w:val="000000"/>
                <w:sz w:val="20"/>
                <w:szCs w:val="20"/>
              </w:rPr>
              <w:t xml:space="preserve"> </w:t>
            </w:r>
            <w:r w:rsidRPr="008A293C">
              <w:rPr>
                <w:b/>
                <w:color w:val="000000"/>
                <w:sz w:val="20"/>
                <w:szCs w:val="20"/>
              </w:rPr>
              <w:t xml:space="preserve">et </w:t>
            </w:r>
            <w:r>
              <w:rPr>
                <w:b/>
                <w:color w:val="000000"/>
                <w:sz w:val="20"/>
                <w:szCs w:val="20"/>
              </w:rPr>
              <w:t>GEC</w:t>
            </w:r>
            <w:r>
              <w:rPr>
                <w:color w:val="000000"/>
                <w:sz w:val="20"/>
                <w:szCs w:val="20"/>
              </w:rPr>
              <w:t>: sur place</w:t>
            </w:r>
          </w:p>
        </w:tc>
        <w:tc>
          <w:tcPr>
            <w:tcW w:w="236" w:type="dxa"/>
            <w:vMerge/>
            <w:vAlign w:val="center"/>
          </w:tcPr>
          <w:p w:rsidR="00635011" w:rsidRPr="003C78FF" w:rsidRDefault="00635011" w:rsidP="00725A48">
            <w:pPr>
              <w:pStyle w:val="NoSpacing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vAlign w:val="center"/>
          </w:tcPr>
          <w:p w:rsidR="00635011" w:rsidRPr="003C78FF" w:rsidRDefault="00635011" w:rsidP="00725A4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vAlign w:val="center"/>
          </w:tcPr>
          <w:p w:rsidR="00635011" w:rsidRPr="003C78FF" w:rsidRDefault="00635011" w:rsidP="00725A48">
            <w:pPr>
              <w:pStyle w:val="NoSpacing"/>
              <w:rPr>
                <w:color w:val="000000"/>
                <w:sz w:val="20"/>
                <w:szCs w:val="20"/>
              </w:rPr>
            </w:pPr>
            <w:r w:rsidRPr="003C78FF">
              <w:rPr>
                <w:b/>
                <w:color w:val="000000"/>
                <w:sz w:val="20"/>
                <w:szCs w:val="20"/>
              </w:rPr>
              <w:t>Remise des récompenses :</w:t>
            </w:r>
            <w:r w:rsidRPr="003C78F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pas</w:t>
            </w:r>
          </w:p>
        </w:tc>
      </w:tr>
    </w:tbl>
    <w:p w:rsidR="00635011" w:rsidRPr="00750318" w:rsidRDefault="00635011" w:rsidP="007422F9">
      <w:pPr>
        <w:pStyle w:val="NoSpacing"/>
        <w:rPr>
          <w:sz w:val="30"/>
          <w:szCs w:val="30"/>
        </w:rPr>
      </w:pPr>
    </w:p>
    <w:tbl>
      <w:tblPr>
        <w:tblW w:w="10988" w:type="dxa"/>
        <w:tblLook w:val="00A0"/>
      </w:tblPr>
      <w:tblGrid>
        <w:gridCol w:w="786"/>
        <w:gridCol w:w="915"/>
        <w:gridCol w:w="132"/>
        <w:gridCol w:w="458"/>
        <w:gridCol w:w="2818"/>
        <w:gridCol w:w="280"/>
        <w:gridCol w:w="783"/>
        <w:gridCol w:w="1243"/>
        <w:gridCol w:w="3332"/>
        <w:gridCol w:w="19"/>
        <w:gridCol w:w="222"/>
      </w:tblGrid>
      <w:tr w:rsidR="00635011" w:rsidRPr="003C78FF" w:rsidTr="00180113">
        <w:trPr>
          <w:gridAfter w:val="3"/>
          <w:wAfter w:w="3573" w:type="dxa"/>
          <w:trHeight w:val="375"/>
        </w:trPr>
        <w:tc>
          <w:tcPr>
            <w:tcW w:w="786" w:type="dxa"/>
            <w:vMerge w:val="restart"/>
          </w:tcPr>
          <w:p w:rsidR="00635011" w:rsidRPr="003C78FF" w:rsidRDefault="00635011" w:rsidP="003C78FF">
            <w:pPr>
              <w:pStyle w:val="NoSpacing"/>
              <w:jc w:val="center"/>
              <w:rPr>
                <w:color w:val="000000"/>
                <w:sz w:val="20"/>
                <w:szCs w:val="20"/>
              </w:rPr>
            </w:pPr>
            <w:r w:rsidRPr="00674A5A">
              <w:rPr>
                <w:noProof/>
                <w:color w:val="000000"/>
                <w:sz w:val="20"/>
                <w:szCs w:val="20"/>
                <w:lang w:eastAsia="fr-FR"/>
              </w:rPr>
              <w:pict>
                <v:shape id="Image 28" o:spid="_x0000_i1030" type="#_x0000_t75" style="width:27.75pt;height:19.5pt;visibility:visible">
                  <v:imagedata r:id="rId12" o:title=""/>
                </v:shape>
              </w:pict>
            </w:r>
          </w:p>
        </w:tc>
        <w:tc>
          <w:tcPr>
            <w:tcW w:w="1047" w:type="dxa"/>
            <w:gridSpan w:val="2"/>
            <w:shd w:val="clear" w:color="auto" w:fill="00B4E6"/>
          </w:tcPr>
          <w:p w:rsidR="00635011" w:rsidRPr="00462BF1" w:rsidRDefault="00635011" w:rsidP="00773EE1">
            <w:pPr>
              <w:pStyle w:val="NoSpacing"/>
              <w:rPr>
                <w:b/>
                <w:color w:val="FFFFFF"/>
              </w:rPr>
            </w:pPr>
            <w:r w:rsidRPr="00462BF1">
              <w:rPr>
                <w:b/>
                <w:color w:val="FFFFFF"/>
              </w:rPr>
              <w:t>CIRCUITS</w:t>
            </w:r>
          </w:p>
        </w:tc>
        <w:tc>
          <w:tcPr>
            <w:tcW w:w="3556" w:type="dxa"/>
            <w:gridSpan w:val="3"/>
          </w:tcPr>
          <w:p w:rsidR="00635011" w:rsidRPr="004C72E3" w:rsidRDefault="00635011" w:rsidP="00773EE1">
            <w:pPr>
              <w:pStyle w:val="NoSpacing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783" w:type="dxa"/>
            <w:vMerge w:val="restart"/>
          </w:tcPr>
          <w:p w:rsidR="00635011" w:rsidRPr="003C78FF" w:rsidRDefault="00635011" w:rsidP="003C78FF">
            <w:pPr>
              <w:pStyle w:val="NoSpacing"/>
              <w:jc w:val="center"/>
              <w:rPr>
                <w:color w:val="000000"/>
                <w:sz w:val="20"/>
                <w:szCs w:val="20"/>
              </w:rPr>
            </w:pPr>
            <w:r w:rsidRPr="00674A5A">
              <w:rPr>
                <w:noProof/>
                <w:color w:val="000000"/>
                <w:sz w:val="20"/>
                <w:szCs w:val="20"/>
                <w:lang w:eastAsia="fr-FR"/>
              </w:rPr>
              <w:pict>
                <v:shape id="Image 29" o:spid="_x0000_i1031" type="#_x0000_t75" style="width:24.75pt;height:33pt;visibility:visible">
                  <v:imagedata r:id="rId13" o:title=""/>
                </v:shape>
              </w:pict>
            </w:r>
          </w:p>
        </w:tc>
        <w:tc>
          <w:tcPr>
            <w:tcW w:w="1243" w:type="dxa"/>
            <w:shd w:val="clear" w:color="auto" w:fill="00B4E6"/>
          </w:tcPr>
          <w:p w:rsidR="00635011" w:rsidRPr="003C78FF" w:rsidRDefault="00635011" w:rsidP="00773EE1">
            <w:pPr>
              <w:pStyle w:val="NoSpacing"/>
              <w:rPr>
                <w:b/>
                <w:color w:val="FFFFFF"/>
              </w:rPr>
            </w:pPr>
            <w:r w:rsidRPr="003C78FF">
              <w:rPr>
                <w:b/>
                <w:color w:val="FFFFFF"/>
              </w:rPr>
              <w:t>RÉSULTATS</w:t>
            </w:r>
          </w:p>
        </w:tc>
      </w:tr>
      <w:tr w:rsidR="00635011" w:rsidRPr="003C78FF" w:rsidTr="00180113">
        <w:trPr>
          <w:gridAfter w:val="1"/>
          <w:wAfter w:w="222" w:type="dxa"/>
          <w:trHeight w:val="227"/>
        </w:trPr>
        <w:tc>
          <w:tcPr>
            <w:tcW w:w="786" w:type="dxa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4323" w:type="dxa"/>
            <w:gridSpan w:val="4"/>
          </w:tcPr>
          <w:p w:rsidR="00635011" w:rsidRPr="00431BAC" w:rsidRDefault="00635011" w:rsidP="00750318">
            <w:pPr>
              <w:pStyle w:val="NoSpacing"/>
              <w:rPr>
                <w:b/>
                <w:sz w:val="20"/>
                <w:szCs w:val="20"/>
              </w:rPr>
            </w:pPr>
            <w:r w:rsidRPr="00431BAC">
              <w:rPr>
                <w:b/>
                <w:sz w:val="20"/>
                <w:szCs w:val="20"/>
              </w:rPr>
              <w:t>Circuit vert</w:t>
            </w:r>
            <w:r>
              <w:rPr>
                <w:b/>
                <w:sz w:val="20"/>
                <w:szCs w:val="20"/>
              </w:rPr>
              <w:t xml:space="preserve"> : 1,5 km effort(très facile)</w:t>
            </w:r>
          </w:p>
        </w:tc>
        <w:tc>
          <w:tcPr>
            <w:tcW w:w="280" w:type="dxa"/>
            <w:vMerge w:val="restart"/>
            <w:vAlign w:val="center"/>
          </w:tcPr>
          <w:p w:rsidR="00635011" w:rsidRPr="003C78FF" w:rsidRDefault="00635011" w:rsidP="00750318">
            <w:pPr>
              <w:pStyle w:val="NoSpacing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4594" w:type="dxa"/>
            <w:gridSpan w:val="3"/>
            <w:vMerge w:val="restart"/>
          </w:tcPr>
          <w:p w:rsidR="00635011" w:rsidRDefault="00635011" w:rsidP="00563468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http://scapaorientation.free.fr</w:t>
            </w:r>
          </w:p>
          <w:p w:rsidR="00635011" w:rsidRDefault="00635011" w:rsidP="002F5BF0">
            <w:pPr>
              <w:pStyle w:val="NoSpacing"/>
              <w:rPr>
                <w:sz w:val="20"/>
                <w:szCs w:val="20"/>
              </w:rPr>
            </w:pPr>
            <w:r w:rsidRPr="004D00D2">
              <w:rPr>
                <w:sz w:val="20"/>
                <w:szCs w:val="20"/>
              </w:rPr>
              <w:t>http://www.meurthe-et-moselle.ffcorientation.fr</w:t>
            </w:r>
          </w:p>
          <w:p w:rsidR="00635011" w:rsidRPr="004C72E3" w:rsidRDefault="00635011" w:rsidP="00563468">
            <w:pPr>
              <w:pStyle w:val="NoSpacing"/>
              <w:rPr>
                <w:sz w:val="20"/>
                <w:szCs w:val="20"/>
              </w:rPr>
            </w:pPr>
          </w:p>
        </w:tc>
      </w:tr>
      <w:tr w:rsidR="00635011" w:rsidRPr="003C78FF" w:rsidTr="00180113">
        <w:trPr>
          <w:gridAfter w:val="1"/>
          <w:wAfter w:w="222" w:type="dxa"/>
          <w:trHeight w:val="227"/>
        </w:trPr>
        <w:tc>
          <w:tcPr>
            <w:tcW w:w="786" w:type="dxa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4323" w:type="dxa"/>
            <w:gridSpan w:val="4"/>
          </w:tcPr>
          <w:p w:rsidR="00635011" w:rsidRPr="00431BAC" w:rsidRDefault="00635011" w:rsidP="00750318">
            <w:pPr>
              <w:pStyle w:val="NoSpacing"/>
              <w:rPr>
                <w:b/>
                <w:sz w:val="20"/>
                <w:szCs w:val="20"/>
              </w:rPr>
            </w:pPr>
            <w:r w:rsidRPr="00431BAC">
              <w:rPr>
                <w:b/>
                <w:sz w:val="20"/>
                <w:szCs w:val="20"/>
              </w:rPr>
              <w:t>Circuit bleu</w:t>
            </w:r>
            <w:r>
              <w:rPr>
                <w:b/>
                <w:sz w:val="20"/>
                <w:szCs w:val="20"/>
              </w:rPr>
              <w:t xml:space="preserve"> : 2,5 km effort (facile)</w:t>
            </w:r>
          </w:p>
        </w:tc>
        <w:tc>
          <w:tcPr>
            <w:tcW w:w="280" w:type="dxa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4594" w:type="dxa"/>
            <w:gridSpan w:val="3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</w:tr>
      <w:tr w:rsidR="00635011" w:rsidRPr="003C78FF" w:rsidTr="00180113">
        <w:trPr>
          <w:gridAfter w:val="1"/>
          <w:wAfter w:w="222" w:type="dxa"/>
          <w:trHeight w:val="227"/>
        </w:trPr>
        <w:tc>
          <w:tcPr>
            <w:tcW w:w="786" w:type="dxa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4323" w:type="dxa"/>
            <w:gridSpan w:val="4"/>
          </w:tcPr>
          <w:p w:rsidR="00635011" w:rsidRPr="00431BAC" w:rsidRDefault="00635011" w:rsidP="00750318">
            <w:pPr>
              <w:pStyle w:val="NoSpacing"/>
              <w:rPr>
                <w:b/>
                <w:sz w:val="20"/>
                <w:szCs w:val="20"/>
              </w:rPr>
            </w:pPr>
            <w:r w:rsidRPr="00431BAC">
              <w:rPr>
                <w:b/>
                <w:sz w:val="20"/>
                <w:szCs w:val="20"/>
              </w:rPr>
              <w:t>Circuit jaune</w:t>
            </w:r>
            <w:r>
              <w:rPr>
                <w:b/>
                <w:sz w:val="20"/>
                <w:szCs w:val="20"/>
              </w:rPr>
              <w:t xml:space="preserve"> : 4 km effort (moyen)</w:t>
            </w:r>
          </w:p>
        </w:tc>
        <w:tc>
          <w:tcPr>
            <w:tcW w:w="280" w:type="dxa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4594" w:type="dxa"/>
            <w:gridSpan w:val="3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</w:tr>
      <w:tr w:rsidR="00635011" w:rsidRPr="003C78FF" w:rsidTr="00180113">
        <w:trPr>
          <w:gridAfter w:val="1"/>
          <w:wAfter w:w="222" w:type="dxa"/>
          <w:trHeight w:val="227"/>
        </w:trPr>
        <w:tc>
          <w:tcPr>
            <w:tcW w:w="786" w:type="dxa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4323" w:type="dxa"/>
            <w:gridSpan w:val="4"/>
          </w:tcPr>
          <w:p w:rsidR="00635011" w:rsidRPr="00431BAC" w:rsidRDefault="00635011" w:rsidP="00750318">
            <w:pPr>
              <w:pStyle w:val="NoSpacing"/>
              <w:rPr>
                <w:b/>
                <w:sz w:val="20"/>
                <w:szCs w:val="20"/>
              </w:rPr>
            </w:pPr>
            <w:r w:rsidRPr="00431BAC">
              <w:rPr>
                <w:b/>
                <w:sz w:val="20"/>
                <w:szCs w:val="20"/>
              </w:rPr>
              <w:t>Circuit violet</w:t>
            </w:r>
            <w:r>
              <w:rPr>
                <w:b/>
                <w:sz w:val="20"/>
                <w:szCs w:val="20"/>
              </w:rPr>
              <w:t xml:space="preserve"> : 4.5 km effort (plus difficile)</w:t>
            </w:r>
          </w:p>
        </w:tc>
        <w:tc>
          <w:tcPr>
            <w:tcW w:w="280" w:type="dxa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4594" w:type="dxa"/>
            <w:gridSpan w:val="3"/>
            <w:vMerge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</w:tr>
      <w:tr w:rsidR="00635011" w:rsidRPr="003C78FF" w:rsidTr="00180113">
        <w:trPr>
          <w:gridAfter w:val="1"/>
          <w:wAfter w:w="222" w:type="dxa"/>
          <w:trHeight w:val="227"/>
        </w:trPr>
        <w:tc>
          <w:tcPr>
            <w:tcW w:w="786" w:type="dxa"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4323" w:type="dxa"/>
            <w:gridSpan w:val="4"/>
          </w:tcPr>
          <w:p w:rsidR="00635011" w:rsidRPr="00431BAC" w:rsidRDefault="00635011" w:rsidP="007503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280" w:type="dxa"/>
            <w:vAlign w:val="center"/>
          </w:tcPr>
          <w:p w:rsidR="00635011" w:rsidRPr="003C78FF" w:rsidRDefault="00635011" w:rsidP="00750318">
            <w:pPr>
              <w:pStyle w:val="NoSpacing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  <w:tc>
          <w:tcPr>
            <w:tcW w:w="4594" w:type="dxa"/>
            <w:gridSpan w:val="3"/>
            <w:vAlign w:val="center"/>
          </w:tcPr>
          <w:p w:rsidR="00635011" w:rsidRPr="003C78FF" w:rsidRDefault="00635011" w:rsidP="00750318">
            <w:pPr>
              <w:pStyle w:val="NoSpacing"/>
              <w:rPr>
                <w:color w:val="000000"/>
                <w:sz w:val="20"/>
                <w:szCs w:val="20"/>
              </w:rPr>
            </w:pPr>
          </w:p>
        </w:tc>
      </w:tr>
      <w:tr w:rsidR="00635011" w:rsidRPr="003C78FF" w:rsidTr="00EC4037">
        <w:trPr>
          <w:gridAfter w:val="9"/>
          <w:wAfter w:w="9287" w:type="dxa"/>
        </w:trPr>
        <w:tc>
          <w:tcPr>
            <w:tcW w:w="786" w:type="dxa"/>
            <w:vMerge w:val="restart"/>
          </w:tcPr>
          <w:p w:rsidR="00635011" w:rsidRDefault="00635011" w:rsidP="003915C7">
            <w:pPr>
              <w:pStyle w:val="NoSpacing"/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674A5A">
              <w:rPr>
                <w:noProof/>
                <w:sz w:val="20"/>
                <w:szCs w:val="20"/>
                <w:lang w:eastAsia="fr-FR"/>
              </w:rPr>
              <w:pict>
                <v:shape id="Image 34" o:spid="_x0000_i1032" type="#_x0000_t75" style="width:12pt;height:12pt;visibility:visible">
                  <v:imagedata r:id="rId14" o:title=""/>
                </v:shape>
              </w:pict>
            </w:r>
          </w:p>
          <w:p w:rsidR="00635011" w:rsidRPr="003C78FF" w:rsidRDefault="00635011" w:rsidP="003915C7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00B4E6"/>
          </w:tcPr>
          <w:p w:rsidR="00635011" w:rsidRPr="003C78FF" w:rsidRDefault="00635011" w:rsidP="00773EE1">
            <w:pPr>
              <w:pStyle w:val="NoSpacing"/>
              <w:rPr>
                <w:color w:val="FFFFFF"/>
                <w:sz w:val="20"/>
                <w:szCs w:val="20"/>
              </w:rPr>
            </w:pPr>
            <w:r w:rsidRPr="003C78FF">
              <w:rPr>
                <w:b/>
                <w:color w:val="FFFFFF"/>
              </w:rPr>
              <w:t>TARIFS</w:t>
            </w:r>
          </w:p>
        </w:tc>
      </w:tr>
      <w:tr w:rsidR="00635011" w:rsidRPr="003C78FF" w:rsidTr="00180113">
        <w:trPr>
          <w:gridAfter w:val="2"/>
          <w:wAfter w:w="241" w:type="dxa"/>
        </w:trPr>
        <w:tc>
          <w:tcPr>
            <w:tcW w:w="786" w:type="dxa"/>
            <w:vMerge/>
          </w:tcPr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9961" w:type="dxa"/>
            <w:gridSpan w:val="8"/>
          </w:tcPr>
          <w:tbl>
            <w:tblPr>
              <w:tblW w:w="0" w:type="auto"/>
              <w:tblLook w:val="00A0"/>
            </w:tblPr>
            <w:tblGrid>
              <w:gridCol w:w="8348"/>
              <w:gridCol w:w="1103"/>
            </w:tblGrid>
            <w:tr w:rsidR="00635011" w:rsidRPr="003C78FF" w:rsidTr="000F1496">
              <w:trPr>
                <w:gridAfter w:val="1"/>
                <w:wAfter w:w="1103" w:type="dxa"/>
              </w:trPr>
              <w:tc>
                <w:tcPr>
                  <w:tcW w:w="83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35011" w:rsidRPr="003C78FF" w:rsidRDefault="00635011" w:rsidP="00455D2C">
                  <w:pPr>
                    <w:pStyle w:val="NoSpacing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Licenciés </w:t>
                  </w:r>
                  <w:r w:rsidRPr="003C78FF">
                    <w:rPr>
                      <w:b/>
                      <w:sz w:val="20"/>
                      <w:szCs w:val="20"/>
                    </w:rPr>
                    <w:t>FFCO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C78FF">
                    <w:rPr>
                      <w:b/>
                      <w:sz w:val="20"/>
                      <w:szCs w:val="20"/>
                    </w:rPr>
                    <w:t>:</w:t>
                  </w:r>
                  <w:r w:rsidRPr="003C78FF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5 € pour nés en 2005 et avant - 3 € pour nés en 2006 et après.</w:t>
                  </w:r>
                </w:p>
              </w:tc>
            </w:tr>
            <w:tr w:rsidR="00635011" w:rsidRPr="003C78FF" w:rsidTr="000F1496">
              <w:tc>
                <w:tcPr>
                  <w:tcW w:w="945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35011" w:rsidRPr="003C78FF" w:rsidRDefault="00635011" w:rsidP="00455D2C">
                  <w:pPr>
                    <w:pStyle w:val="NoSpacing"/>
                    <w:rPr>
                      <w:b/>
                      <w:sz w:val="20"/>
                      <w:szCs w:val="20"/>
                    </w:rPr>
                  </w:pPr>
                  <w:r w:rsidRPr="003C78FF">
                    <w:rPr>
                      <w:b/>
                      <w:sz w:val="20"/>
                      <w:szCs w:val="20"/>
                    </w:rPr>
                    <w:t>Non-licenciés </w:t>
                  </w:r>
                  <w:r>
                    <w:rPr>
                      <w:b/>
                      <w:sz w:val="20"/>
                      <w:szCs w:val="20"/>
                    </w:rPr>
                    <w:t>FFCO (circuits vert, bleu et jaune)</w:t>
                  </w:r>
                  <w:r w:rsidRPr="003C78FF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: 8 € pour nés en 2005 et avant - 5 € pour nés en 2006 et après.</w:t>
                  </w:r>
                </w:p>
              </w:tc>
            </w:tr>
            <w:tr w:rsidR="00635011" w:rsidRPr="003C78FF" w:rsidTr="000F1496">
              <w:tc>
                <w:tcPr>
                  <w:tcW w:w="945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35011" w:rsidRPr="003C78FF" w:rsidRDefault="00635011" w:rsidP="001E5A77">
                  <w:pPr>
                    <w:pStyle w:val="NoSpacing"/>
                    <w:rPr>
                      <w:b/>
                      <w:sz w:val="20"/>
                      <w:szCs w:val="20"/>
                    </w:rPr>
                  </w:pPr>
                  <w:r w:rsidRPr="003C78FF">
                    <w:rPr>
                      <w:b/>
                      <w:sz w:val="20"/>
                      <w:szCs w:val="20"/>
                    </w:rPr>
                    <w:t>Non-licenciés </w:t>
                  </w:r>
                  <w:r>
                    <w:rPr>
                      <w:b/>
                      <w:sz w:val="20"/>
                      <w:szCs w:val="20"/>
                    </w:rPr>
                    <w:t>FFCO (circuit violet)</w:t>
                  </w:r>
                  <w:r w:rsidRPr="003C78FF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: 10 € pour nés en 2005 et avant - 7 € pour nés en 2006 et après.</w:t>
                  </w:r>
                </w:p>
              </w:tc>
            </w:tr>
          </w:tbl>
          <w:p w:rsidR="00635011" w:rsidRDefault="00635011" w:rsidP="00455D2C">
            <w:pPr>
              <w:pStyle w:val="NoSpacing"/>
              <w:rPr>
                <w:b/>
                <w:i/>
                <w:sz w:val="20"/>
                <w:szCs w:val="20"/>
              </w:rPr>
            </w:pPr>
          </w:p>
          <w:p w:rsidR="00635011" w:rsidRPr="00F505B4" w:rsidRDefault="00635011" w:rsidP="00455D2C">
            <w:pPr>
              <w:pStyle w:val="NoSpacing"/>
              <w:rPr>
                <w:b/>
                <w:i/>
                <w:sz w:val="20"/>
                <w:szCs w:val="20"/>
              </w:rPr>
            </w:pPr>
            <w:r w:rsidRPr="003C78FF">
              <w:rPr>
                <w:b/>
                <w:i/>
                <w:sz w:val="20"/>
                <w:szCs w:val="20"/>
              </w:rPr>
              <w:t>/!\</w:t>
            </w:r>
            <w:r>
              <w:rPr>
                <w:b/>
                <w:i/>
                <w:sz w:val="20"/>
                <w:szCs w:val="20"/>
              </w:rPr>
              <w:t>Non licenciés, p</w:t>
            </w:r>
            <w:r w:rsidRPr="003C78FF">
              <w:rPr>
                <w:b/>
                <w:i/>
                <w:sz w:val="20"/>
                <w:szCs w:val="20"/>
              </w:rPr>
              <w:t>our être chronométré</w:t>
            </w:r>
            <w:r>
              <w:rPr>
                <w:b/>
                <w:i/>
                <w:sz w:val="20"/>
                <w:szCs w:val="20"/>
              </w:rPr>
              <w:t>s,</w:t>
            </w:r>
            <w:r w:rsidRPr="003C78FF">
              <w:rPr>
                <w:b/>
                <w:i/>
                <w:sz w:val="20"/>
                <w:szCs w:val="20"/>
              </w:rPr>
              <w:t xml:space="preserve"> vous devez obligatoirement vous munir d’une puce électronique et être en possession d’un certificat médical de non-contre-indication à la pratique de la course d’orientation en compétition de moins d’un an</w:t>
            </w:r>
            <w:r>
              <w:rPr>
                <w:b/>
                <w:i/>
                <w:sz w:val="20"/>
                <w:szCs w:val="20"/>
              </w:rPr>
              <w:t>.</w:t>
            </w:r>
          </w:p>
          <w:p w:rsidR="00635011" w:rsidRPr="00EC4037" w:rsidRDefault="00635011" w:rsidP="00455D2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Prêt gratuit de puce électronique avec caution de 50 €.</w:t>
            </w:r>
          </w:p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</w:p>
        </w:tc>
      </w:tr>
      <w:tr w:rsidR="00635011" w:rsidRPr="003C78FF" w:rsidTr="00180113">
        <w:trPr>
          <w:gridAfter w:val="7"/>
          <w:wAfter w:w="8697" w:type="dxa"/>
        </w:trPr>
        <w:tc>
          <w:tcPr>
            <w:tcW w:w="786" w:type="dxa"/>
            <w:vMerge w:val="restart"/>
          </w:tcPr>
          <w:p w:rsidR="00635011" w:rsidRPr="003C78FF" w:rsidRDefault="00635011" w:rsidP="003C78FF">
            <w:pPr>
              <w:pStyle w:val="NoSpacing"/>
              <w:jc w:val="center"/>
              <w:rPr>
                <w:sz w:val="20"/>
                <w:szCs w:val="20"/>
              </w:rPr>
            </w:pPr>
            <w:r w:rsidRPr="00674A5A">
              <w:rPr>
                <w:noProof/>
                <w:sz w:val="20"/>
                <w:szCs w:val="20"/>
                <w:lang w:eastAsia="fr-FR"/>
              </w:rPr>
              <w:pict>
                <v:shape id="Image 36" o:spid="_x0000_i1033" type="#_x0000_t75" style="width:24pt;height:18pt;visibility:visible">
                  <v:imagedata r:id="rId15" o:title=""/>
                </v:shape>
              </w:pict>
            </w:r>
          </w:p>
        </w:tc>
        <w:tc>
          <w:tcPr>
            <w:tcW w:w="1505" w:type="dxa"/>
            <w:gridSpan w:val="3"/>
            <w:shd w:val="clear" w:color="auto" w:fill="00B4E6"/>
          </w:tcPr>
          <w:p w:rsidR="00635011" w:rsidRPr="003C78FF" w:rsidRDefault="00635011" w:rsidP="00773EE1">
            <w:pPr>
              <w:pStyle w:val="NoSpacing"/>
              <w:rPr>
                <w:color w:val="FFFFFF"/>
                <w:sz w:val="20"/>
                <w:szCs w:val="20"/>
              </w:rPr>
            </w:pPr>
            <w:r w:rsidRPr="003C78FF">
              <w:rPr>
                <w:b/>
                <w:color w:val="FFFFFF"/>
              </w:rPr>
              <w:t>INSCRIPTIONS</w:t>
            </w:r>
          </w:p>
        </w:tc>
      </w:tr>
      <w:tr w:rsidR="00635011" w:rsidRPr="003C78FF" w:rsidTr="00180113">
        <w:tc>
          <w:tcPr>
            <w:tcW w:w="786" w:type="dxa"/>
            <w:vMerge/>
          </w:tcPr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0202" w:type="dxa"/>
            <w:gridSpan w:val="10"/>
          </w:tcPr>
          <w:p w:rsidR="00635011" w:rsidRPr="00F4584B" w:rsidRDefault="00635011" w:rsidP="00ED45F8">
            <w:pPr>
              <w:pStyle w:val="NoSpacing"/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Jusqu'au</w:t>
            </w:r>
            <w:r w:rsidRPr="00BB5A85"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FF0000"/>
                <w:sz w:val="20"/>
                <w:szCs w:val="20"/>
              </w:rPr>
              <w:t xml:space="preserve">vendredi 3 juillet </w:t>
            </w:r>
            <w:r w:rsidRPr="00BB5A85">
              <w:rPr>
                <w:b/>
                <w:color w:val="FF0000"/>
                <w:sz w:val="20"/>
                <w:szCs w:val="20"/>
              </w:rPr>
              <w:t>par mail</w:t>
            </w:r>
            <w:r w:rsidRPr="00F458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en précisant le circuit choisi et votre année de naissance pour les non licenciés.</w:t>
            </w:r>
          </w:p>
        </w:tc>
      </w:tr>
    </w:tbl>
    <w:p w:rsidR="00635011" w:rsidRPr="00AB6D22" w:rsidRDefault="00635011" w:rsidP="007422F9">
      <w:pPr>
        <w:pStyle w:val="NoSpacing"/>
        <w:rPr>
          <w:sz w:val="30"/>
          <w:szCs w:val="30"/>
        </w:rPr>
      </w:pPr>
    </w:p>
    <w:tbl>
      <w:tblPr>
        <w:tblW w:w="0" w:type="auto"/>
        <w:tblLook w:val="00A0"/>
      </w:tblPr>
      <w:tblGrid>
        <w:gridCol w:w="786"/>
        <w:gridCol w:w="1094"/>
        <w:gridCol w:w="8892"/>
      </w:tblGrid>
      <w:tr w:rsidR="00635011" w:rsidRPr="003C78FF" w:rsidTr="003C78FF">
        <w:trPr>
          <w:gridAfter w:val="1"/>
          <w:wAfter w:w="8892" w:type="dxa"/>
        </w:trPr>
        <w:tc>
          <w:tcPr>
            <w:tcW w:w="786" w:type="dxa"/>
            <w:vMerge w:val="restart"/>
          </w:tcPr>
          <w:p w:rsidR="00635011" w:rsidRPr="003C78FF" w:rsidRDefault="00635011" w:rsidP="003C78FF">
            <w:pPr>
              <w:pStyle w:val="NoSpacing"/>
              <w:jc w:val="center"/>
              <w:rPr>
                <w:sz w:val="20"/>
                <w:szCs w:val="20"/>
              </w:rPr>
            </w:pPr>
            <w:r w:rsidRPr="00674A5A">
              <w:rPr>
                <w:noProof/>
                <w:sz w:val="20"/>
                <w:szCs w:val="20"/>
                <w:lang w:eastAsia="fr-FR"/>
              </w:rPr>
              <w:pict>
                <v:shape id="Image 35" o:spid="_x0000_i1034" type="#_x0000_t75" style="width:26.25pt;height:20.25pt;visibility:visible">
                  <v:imagedata r:id="rId16" o:title=""/>
                </v:shape>
              </w:pict>
            </w:r>
          </w:p>
        </w:tc>
        <w:tc>
          <w:tcPr>
            <w:tcW w:w="1094" w:type="dxa"/>
            <w:shd w:val="clear" w:color="auto" w:fill="00B4E6"/>
          </w:tcPr>
          <w:p w:rsidR="00635011" w:rsidRPr="003C78FF" w:rsidRDefault="00635011" w:rsidP="00773EE1">
            <w:pPr>
              <w:pStyle w:val="NoSpacing"/>
              <w:rPr>
                <w:color w:val="FFFFFF"/>
                <w:sz w:val="20"/>
                <w:szCs w:val="20"/>
              </w:rPr>
            </w:pPr>
            <w:r w:rsidRPr="003C78FF">
              <w:rPr>
                <w:b/>
                <w:color w:val="FFFFFF"/>
              </w:rPr>
              <w:t>CONTACT</w:t>
            </w:r>
          </w:p>
        </w:tc>
      </w:tr>
      <w:tr w:rsidR="00635011" w:rsidRPr="003C78FF" w:rsidTr="003C78FF">
        <w:tc>
          <w:tcPr>
            <w:tcW w:w="786" w:type="dxa"/>
            <w:vMerge/>
          </w:tcPr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2"/>
          </w:tcPr>
          <w:p w:rsidR="00635011" w:rsidRPr="003C78FF" w:rsidRDefault="00635011" w:rsidP="00773EE1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p.pogu@free.fr</w:t>
            </w:r>
          </w:p>
        </w:tc>
      </w:tr>
    </w:tbl>
    <w:p w:rsidR="00635011" w:rsidRDefault="00635011" w:rsidP="00404CF2">
      <w:pPr>
        <w:pStyle w:val="NoSpacing"/>
      </w:pPr>
      <w:r>
        <w:rPr>
          <w:noProof/>
          <w:lang w:eastAsia="fr-FR"/>
        </w:rPr>
        <w:pict>
          <v:shape id="Image 2" o:spid="_x0000_s1028" type="#_x0000_t75" style="position:absolute;margin-left:189pt;margin-top:2.7pt;width:27.3pt;height:36pt;z-index:251654656;visibility:visible;mso-position-horizontal-relative:text;mso-position-vertical-relative:text">
            <v:imagedata r:id="rId17" o:title=""/>
          </v:shape>
        </w:pict>
      </w:r>
      <w:r>
        <w:rPr>
          <w:noProof/>
          <w:lang w:eastAsia="fr-FR"/>
        </w:rPr>
        <w:pict>
          <v:shape id="_x0000_s1029" type="#_x0000_t75" style="position:absolute;margin-left:315pt;margin-top:2.7pt;width:44.5pt;height:31.5pt;z-index:251659776;mso-position-horizontal-relative:text;mso-position-vertical-relative:text">
            <v:imagedata r:id="rId18" o:title=""/>
          </v:shape>
        </w:pict>
      </w:r>
      <w:r>
        <w:rPr>
          <w:noProof/>
          <w:lang w:eastAsia="fr-FR"/>
        </w:rPr>
        <w:pict>
          <v:shape id="_x0000_s1030" type="#_x0000_t75" style="position:absolute;margin-left:450pt;margin-top:2.7pt;width:1in;height:34pt;z-index:251656704;mso-position-horizontal-relative:text;mso-position-vertical-relative:text">
            <v:imagedata r:id="rId19" o:title=""/>
          </v:shape>
        </w:pict>
      </w:r>
    </w:p>
    <w:p w:rsidR="00635011" w:rsidRDefault="00635011" w:rsidP="007422F9">
      <w:pPr>
        <w:pStyle w:val="NoSpacing"/>
      </w:pPr>
      <w:r>
        <w:rPr>
          <w:noProof/>
          <w:lang w:eastAsia="fr-FR"/>
        </w:rPr>
        <w:pict>
          <v:shape id="_x0000_s1031" type="#_x0000_t75" style="position:absolute;margin-left:9pt;margin-top:7.3pt;width:77.5pt;height:16.5pt;z-index:251661824">
            <v:imagedata r:id="rId20" o:title=""/>
          </v:shape>
        </w:pic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    </w:t>
      </w:r>
      <w:r>
        <w:rPr>
          <w:sz w:val="20"/>
          <w:szCs w:val="20"/>
        </w:rPr>
        <w:tab/>
        <w:t xml:space="preserve">                   </w:t>
      </w:r>
      <w:r>
        <w:t xml:space="preserve">                                                                 </w:t>
      </w:r>
      <w:r>
        <w:tab/>
      </w:r>
      <w:r>
        <w:tab/>
      </w:r>
      <w:r>
        <w:tab/>
        <w:t xml:space="preserve">                                 </w:t>
      </w:r>
      <w:r>
        <w:tab/>
      </w:r>
      <w:r>
        <w:tab/>
      </w:r>
    </w:p>
    <w:p w:rsidR="00635011" w:rsidRPr="003915C7" w:rsidRDefault="00635011" w:rsidP="00107D1A">
      <w:pPr>
        <w:pStyle w:val="NoSpacing"/>
        <w:jc w:val="center"/>
        <w:rPr>
          <w:sz w:val="20"/>
          <w:szCs w:val="20"/>
        </w:rPr>
      </w:pPr>
      <w:r>
        <w:rPr>
          <w:noProof/>
          <w:lang w:eastAsia="fr-FR"/>
        </w:rPr>
        <w:pict>
          <v:shape id="_x0000_s1032" type="#_x0000_t75" style="position:absolute;left:0;text-align:left;margin-left:306pt;margin-top:38.85pt;width:69pt;height:21pt;z-index:251657728">
            <v:imagedata r:id="rId21" o:title=""/>
          </v:shape>
        </w:pict>
      </w:r>
      <w:r>
        <w:rPr>
          <w:noProof/>
          <w:lang w:eastAsia="fr-FR"/>
        </w:rPr>
        <w:pict>
          <v:shape id="_x0000_s1033" type="#_x0000_t75" style="position:absolute;left:0;text-align:left;margin-left:180pt;margin-top:29.85pt;width:54pt;height:39pt;z-index:251655680">
            <v:imagedata r:id="rId22" o:title=""/>
          </v:shape>
        </w:pict>
      </w:r>
      <w:r>
        <w:rPr>
          <w:noProof/>
          <w:lang w:eastAsia="fr-FR"/>
        </w:rPr>
        <w:pict>
          <v:shape id="_x0000_s1034" type="#_x0000_t75" style="position:absolute;left:0;text-align:left;margin-left:468pt;margin-top:38.85pt;width:58pt;height:21.5pt;z-index:251658752">
            <v:imagedata r:id="rId23" o:title=""/>
          </v:shape>
        </w:pict>
      </w:r>
      <w:r>
        <w:rPr>
          <w:noProof/>
          <w:lang w:eastAsia="fr-FR"/>
        </w:rPr>
        <w:pict>
          <v:shape id="_x0000_s1035" type="#_x0000_t75" style="position:absolute;left:0;text-align:left;margin-left:0;margin-top:29.85pt;width:90.5pt;height:25pt;z-index:251660800">
            <v:imagedata r:id="rId24" o:title=""/>
          </v:shape>
        </w:pict>
      </w:r>
      <w:r>
        <w:tab/>
        <w:t xml:space="preserve"> </w:t>
      </w:r>
    </w:p>
    <w:sectPr w:rsidR="00635011" w:rsidRPr="003915C7" w:rsidSect="00FE6A8E">
      <w:headerReference w:type="default" r:id="rId25"/>
      <w:pgSz w:w="11906" w:h="16838" w:code="9"/>
      <w:pgMar w:top="454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011" w:rsidRDefault="00635011" w:rsidP="00DF3CEF">
      <w:pPr>
        <w:spacing w:after="0" w:line="240" w:lineRule="auto"/>
      </w:pPr>
      <w:r>
        <w:separator/>
      </w:r>
    </w:p>
  </w:endnote>
  <w:endnote w:type="continuationSeparator" w:id="0">
    <w:p w:rsidR="00635011" w:rsidRDefault="00635011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011" w:rsidRDefault="00635011" w:rsidP="00DF3CEF">
      <w:pPr>
        <w:spacing w:after="0" w:line="240" w:lineRule="auto"/>
      </w:pPr>
      <w:r>
        <w:separator/>
      </w:r>
    </w:p>
  </w:footnote>
  <w:footnote w:type="continuationSeparator" w:id="0">
    <w:p w:rsidR="00635011" w:rsidRDefault="00635011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11" w:rsidRDefault="00635011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s2049" type="#_x0000_t75" style="position:absolute;margin-left:-27.55pt;margin-top:0;width:595.15pt;height:841.85pt;z-index:-25165619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4E494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DA699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B8A7E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3BA3B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2265F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381E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D926C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FA6D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14012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5365C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3CEF"/>
    <w:rsid w:val="00032CA1"/>
    <w:rsid w:val="000431F8"/>
    <w:rsid w:val="00052ADF"/>
    <w:rsid w:val="00091779"/>
    <w:rsid w:val="00095E80"/>
    <w:rsid w:val="000A1F8A"/>
    <w:rsid w:val="000A2229"/>
    <w:rsid w:val="000A5C8B"/>
    <w:rsid w:val="000A7016"/>
    <w:rsid w:val="000C0F8B"/>
    <w:rsid w:val="000F1496"/>
    <w:rsid w:val="000F4996"/>
    <w:rsid w:val="00107D1A"/>
    <w:rsid w:val="001114C2"/>
    <w:rsid w:val="00114CC0"/>
    <w:rsid w:val="001150D8"/>
    <w:rsid w:val="00133B88"/>
    <w:rsid w:val="00171D42"/>
    <w:rsid w:val="00171DB0"/>
    <w:rsid w:val="00176D71"/>
    <w:rsid w:val="00180113"/>
    <w:rsid w:val="00191A21"/>
    <w:rsid w:val="0019573E"/>
    <w:rsid w:val="00197AFA"/>
    <w:rsid w:val="001B2745"/>
    <w:rsid w:val="001B7089"/>
    <w:rsid w:val="001C205F"/>
    <w:rsid w:val="001C6567"/>
    <w:rsid w:val="001E1576"/>
    <w:rsid w:val="001E1748"/>
    <w:rsid w:val="001E5A77"/>
    <w:rsid w:val="001E6EB9"/>
    <w:rsid w:val="001F537A"/>
    <w:rsid w:val="00235C68"/>
    <w:rsid w:val="00244E11"/>
    <w:rsid w:val="00263E7B"/>
    <w:rsid w:val="002674BB"/>
    <w:rsid w:val="00267C0A"/>
    <w:rsid w:val="002769C8"/>
    <w:rsid w:val="002861FB"/>
    <w:rsid w:val="00287AB0"/>
    <w:rsid w:val="002A4805"/>
    <w:rsid w:val="002B1AE6"/>
    <w:rsid w:val="002B5452"/>
    <w:rsid w:val="002C2097"/>
    <w:rsid w:val="002C58FD"/>
    <w:rsid w:val="002D194D"/>
    <w:rsid w:val="002D5B02"/>
    <w:rsid w:val="002D67F3"/>
    <w:rsid w:val="002F5BF0"/>
    <w:rsid w:val="003113E0"/>
    <w:rsid w:val="00323751"/>
    <w:rsid w:val="00323EE5"/>
    <w:rsid w:val="003301EC"/>
    <w:rsid w:val="003446FF"/>
    <w:rsid w:val="00344D30"/>
    <w:rsid w:val="00360727"/>
    <w:rsid w:val="00367730"/>
    <w:rsid w:val="00367EFA"/>
    <w:rsid w:val="003760A7"/>
    <w:rsid w:val="003915C7"/>
    <w:rsid w:val="00393F91"/>
    <w:rsid w:val="003979A6"/>
    <w:rsid w:val="003A676F"/>
    <w:rsid w:val="003B6645"/>
    <w:rsid w:val="003C1BBB"/>
    <w:rsid w:val="003C59B1"/>
    <w:rsid w:val="003C68D6"/>
    <w:rsid w:val="003C78FF"/>
    <w:rsid w:val="003D0167"/>
    <w:rsid w:val="003D5E9F"/>
    <w:rsid w:val="003F7711"/>
    <w:rsid w:val="00404CF2"/>
    <w:rsid w:val="004050F3"/>
    <w:rsid w:val="004244E6"/>
    <w:rsid w:val="00431BAC"/>
    <w:rsid w:val="00451509"/>
    <w:rsid w:val="00455D2C"/>
    <w:rsid w:val="00457DF4"/>
    <w:rsid w:val="00462BF1"/>
    <w:rsid w:val="00494BFF"/>
    <w:rsid w:val="004955DA"/>
    <w:rsid w:val="004B1FAD"/>
    <w:rsid w:val="004C72E3"/>
    <w:rsid w:val="004D00D2"/>
    <w:rsid w:val="004D23A6"/>
    <w:rsid w:val="004D2597"/>
    <w:rsid w:val="004D664E"/>
    <w:rsid w:val="0050002B"/>
    <w:rsid w:val="005248F8"/>
    <w:rsid w:val="00553D59"/>
    <w:rsid w:val="00563468"/>
    <w:rsid w:val="00563965"/>
    <w:rsid w:val="0056798F"/>
    <w:rsid w:val="00593CE8"/>
    <w:rsid w:val="005A2C64"/>
    <w:rsid w:val="005A47AB"/>
    <w:rsid w:val="005B356F"/>
    <w:rsid w:val="0061245F"/>
    <w:rsid w:val="00615230"/>
    <w:rsid w:val="006313FF"/>
    <w:rsid w:val="00635011"/>
    <w:rsid w:val="00645CFC"/>
    <w:rsid w:val="0065157C"/>
    <w:rsid w:val="006519FA"/>
    <w:rsid w:val="00672A5C"/>
    <w:rsid w:val="00674A5A"/>
    <w:rsid w:val="00682618"/>
    <w:rsid w:val="006A5A90"/>
    <w:rsid w:val="006A629C"/>
    <w:rsid w:val="006C2797"/>
    <w:rsid w:val="006C6E7B"/>
    <w:rsid w:val="006D2C4C"/>
    <w:rsid w:val="006D3208"/>
    <w:rsid w:val="006D3445"/>
    <w:rsid w:val="006E064A"/>
    <w:rsid w:val="006F0AE6"/>
    <w:rsid w:val="00725A48"/>
    <w:rsid w:val="00734028"/>
    <w:rsid w:val="00741A38"/>
    <w:rsid w:val="007422F9"/>
    <w:rsid w:val="00750318"/>
    <w:rsid w:val="00770DF4"/>
    <w:rsid w:val="00773EE1"/>
    <w:rsid w:val="007748CE"/>
    <w:rsid w:val="00791BD5"/>
    <w:rsid w:val="007C3B12"/>
    <w:rsid w:val="00823E74"/>
    <w:rsid w:val="00857EB9"/>
    <w:rsid w:val="0087030B"/>
    <w:rsid w:val="0087135F"/>
    <w:rsid w:val="008748E2"/>
    <w:rsid w:val="00875130"/>
    <w:rsid w:val="0089630F"/>
    <w:rsid w:val="008A293C"/>
    <w:rsid w:val="008B4233"/>
    <w:rsid w:val="008C0FD7"/>
    <w:rsid w:val="008D066D"/>
    <w:rsid w:val="008D3FE2"/>
    <w:rsid w:val="008D76E3"/>
    <w:rsid w:val="008E5BA7"/>
    <w:rsid w:val="008F0349"/>
    <w:rsid w:val="008F40B9"/>
    <w:rsid w:val="00901D46"/>
    <w:rsid w:val="00904BC7"/>
    <w:rsid w:val="00934618"/>
    <w:rsid w:val="00946268"/>
    <w:rsid w:val="00947E1B"/>
    <w:rsid w:val="00950D36"/>
    <w:rsid w:val="00970705"/>
    <w:rsid w:val="0098736E"/>
    <w:rsid w:val="0099286B"/>
    <w:rsid w:val="009A7FAF"/>
    <w:rsid w:val="009C1CCB"/>
    <w:rsid w:val="009E4E9B"/>
    <w:rsid w:val="00A0188C"/>
    <w:rsid w:val="00A056F7"/>
    <w:rsid w:val="00A072FE"/>
    <w:rsid w:val="00A5449B"/>
    <w:rsid w:val="00A64D74"/>
    <w:rsid w:val="00A651B4"/>
    <w:rsid w:val="00A6709E"/>
    <w:rsid w:val="00A92304"/>
    <w:rsid w:val="00A942EB"/>
    <w:rsid w:val="00AA5CE8"/>
    <w:rsid w:val="00AB265D"/>
    <w:rsid w:val="00AB6D22"/>
    <w:rsid w:val="00AE4912"/>
    <w:rsid w:val="00B00C08"/>
    <w:rsid w:val="00B02417"/>
    <w:rsid w:val="00B200EC"/>
    <w:rsid w:val="00B26635"/>
    <w:rsid w:val="00B34806"/>
    <w:rsid w:val="00B34E13"/>
    <w:rsid w:val="00B7766B"/>
    <w:rsid w:val="00B8564E"/>
    <w:rsid w:val="00B978EF"/>
    <w:rsid w:val="00BA7B43"/>
    <w:rsid w:val="00BB1298"/>
    <w:rsid w:val="00BB5A85"/>
    <w:rsid w:val="00BD675B"/>
    <w:rsid w:val="00BD7BA6"/>
    <w:rsid w:val="00BE43D3"/>
    <w:rsid w:val="00C00993"/>
    <w:rsid w:val="00C17E1C"/>
    <w:rsid w:val="00C23E38"/>
    <w:rsid w:val="00C25E50"/>
    <w:rsid w:val="00C27B0B"/>
    <w:rsid w:val="00C32A78"/>
    <w:rsid w:val="00C35EB2"/>
    <w:rsid w:val="00C37644"/>
    <w:rsid w:val="00C63296"/>
    <w:rsid w:val="00C63D9A"/>
    <w:rsid w:val="00C74D4E"/>
    <w:rsid w:val="00C83DAD"/>
    <w:rsid w:val="00C93846"/>
    <w:rsid w:val="00C942AA"/>
    <w:rsid w:val="00C950A0"/>
    <w:rsid w:val="00C950BC"/>
    <w:rsid w:val="00CA5874"/>
    <w:rsid w:val="00CB1487"/>
    <w:rsid w:val="00CC37ED"/>
    <w:rsid w:val="00CC62AD"/>
    <w:rsid w:val="00CE7FA7"/>
    <w:rsid w:val="00CF2466"/>
    <w:rsid w:val="00CF366C"/>
    <w:rsid w:val="00CF771F"/>
    <w:rsid w:val="00D108A9"/>
    <w:rsid w:val="00D170DC"/>
    <w:rsid w:val="00D27D53"/>
    <w:rsid w:val="00D35C49"/>
    <w:rsid w:val="00D42072"/>
    <w:rsid w:val="00D76D18"/>
    <w:rsid w:val="00D93AB6"/>
    <w:rsid w:val="00DE5B87"/>
    <w:rsid w:val="00DF3CEF"/>
    <w:rsid w:val="00E01029"/>
    <w:rsid w:val="00E02206"/>
    <w:rsid w:val="00E05CFF"/>
    <w:rsid w:val="00E274EE"/>
    <w:rsid w:val="00E32CF5"/>
    <w:rsid w:val="00E66D0F"/>
    <w:rsid w:val="00E81B63"/>
    <w:rsid w:val="00E826E0"/>
    <w:rsid w:val="00EA4CB8"/>
    <w:rsid w:val="00EB46E6"/>
    <w:rsid w:val="00EC37E2"/>
    <w:rsid w:val="00EC4037"/>
    <w:rsid w:val="00ED45F8"/>
    <w:rsid w:val="00EF6614"/>
    <w:rsid w:val="00F042CE"/>
    <w:rsid w:val="00F04A68"/>
    <w:rsid w:val="00F13380"/>
    <w:rsid w:val="00F36D62"/>
    <w:rsid w:val="00F41506"/>
    <w:rsid w:val="00F4584B"/>
    <w:rsid w:val="00F505B4"/>
    <w:rsid w:val="00F77620"/>
    <w:rsid w:val="00FA2ECB"/>
    <w:rsid w:val="00FB7C68"/>
    <w:rsid w:val="00FC583C"/>
    <w:rsid w:val="00FC5F3F"/>
    <w:rsid w:val="00FE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F3CE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F3CEF"/>
    <w:rPr>
      <w:rFonts w:cs="Times New Roman"/>
    </w:rPr>
  </w:style>
  <w:style w:type="paragraph" w:styleId="NoSpacing">
    <w:name w:val="No Spacing"/>
    <w:uiPriority w:val="99"/>
    <w:qFormat/>
    <w:rsid w:val="00DF3CEF"/>
    <w:rPr>
      <w:lang w:eastAsia="en-US"/>
    </w:rPr>
  </w:style>
  <w:style w:type="table" w:styleId="TableGrid">
    <w:name w:val="Table Grid"/>
    <w:basedOn w:val="TableNormal"/>
    <w:uiPriority w:val="99"/>
    <w:rsid w:val="00DF3CE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F3CEF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129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14CC0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330</Words>
  <Characters>1817</Characters>
  <Application>Microsoft Office Outlook</Application>
  <DocSecurity>0</DocSecurity>
  <Lines>0</Lines>
  <Paragraphs>0</Paragraphs>
  <ScaleCrop>false</ScaleCrop>
  <Company>FFCO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Gabrielle PARFAIT</dc:creator>
  <cp:keywords/>
  <dc:description/>
  <cp:lastModifiedBy>N DEVILLE</cp:lastModifiedBy>
  <cp:revision>3</cp:revision>
  <cp:lastPrinted>2020-06-24T21:14:00Z</cp:lastPrinted>
  <dcterms:created xsi:type="dcterms:W3CDTF">2020-06-25T07:39:00Z</dcterms:created>
  <dcterms:modified xsi:type="dcterms:W3CDTF">2020-06-25T07:48:00Z</dcterms:modified>
</cp:coreProperties>
</file>